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1F1AF" w14:textId="77777777" w:rsidR="005F53DE" w:rsidRPr="00F47692" w:rsidRDefault="00000000">
      <w:pPr>
        <w:pStyle w:val="Title"/>
        <w:jc w:val="center"/>
        <w:rPr>
          <w:rFonts w:ascii="Arial" w:eastAsia="Carlito" w:hAnsi="Arial" w:cs="Arial"/>
          <w:b/>
          <w:bCs/>
          <w:caps w:val="0"/>
          <w:color w:val="1E2650"/>
          <w:spacing w:val="0"/>
          <w:sz w:val="48"/>
          <w:szCs w:val="48"/>
          <w14:shadow w14:blurRad="50800" w14:dist="25400" w14:dir="5400000" w14:sx="100000" w14:sy="100000" w14:kx="0" w14:ky="0" w14:algn="tl">
            <w14:srgbClr w14:val="6E747A">
              <w14:alpha w14:val="57000"/>
            </w14:srgbClr>
          </w14:shadow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F47692">
        <w:rPr>
          <w:rFonts w:ascii="Arial" w:hAnsi="Arial" w:cs="Arial"/>
          <w:b/>
          <w:bCs/>
          <w:caps w:val="0"/>
          <w:color w:val="1E2650"/>
          <w:spacing w:val="0"/>
          <w:sz w:val="48"/>
          <w:szCs w:val="48"/>
          <w14:shadow w14:blurRad="50800" w14:dist="25400" w14:dir="5400000" w14:sx="100000" w14:sy="100000" w14:kx="0" w14:ky="0" w14:algn="tl">
            <w14:srgbClr w14:val="6E747A">
              <w14:alpha w14:val="57000"/>
            </w14:srgbClr>
          </w14:shadow>
          <w14:textOutline w14:w="12700" w14:cap="flat" w14:cmpd="sng" w14:algn="ctr">
            <w14:noFill/>
            <w14:prstDash w14:val="solid"/>
            <w14:miter w14:lim="400000"/>
          </w14:textOutline>
        </w:rPr>
        <w:t>HOT TOPIC</w:t>
      </w:r>
    </w:p>
    <w:p w14:paraId="5071A9C7" w14:textId="77777777" w:rsidR="005F53DE" w:rsidRPr="00F47692" w:rsidRDefault="00000000" w:rsidP="00F47692">
      <w:pPr>
        <w:pStyle w:val="Heading"/>
        <w:pBdr>
          <w:top w:val="single" w:sz="24" w:space="0" w:color="1E2650"/>
          <w:left w:val="single" w:sz="24" w:space="0" w:color="1E2650"/>
          <w:bottom w:val="single" w:sz="24" w:space="0" w:color="1E2650"/>
          <w:right w:val="single" w:sz="24" w:space="0" w:color="1E2650"/>
          <w:between w:val="none" w:sz="0" w:space="0" w:color="auto"/>
          <w:bar w:val="none" w:sz="0" w:color="auto"/>
        </w:pBdr>
        <w:shd w:val="clear" w:color="auto" w:fill="1E2650"/>
        <w:jc w:val="center"/>
        <w:rPr>
          <w:rFonts w:ascii="Arial" w:hAnsi="Arial" w:cs="Arial"/>
          <w:sz w:val="28"/>
          <w:szCs w:val="28"/>
        </w:rPr>
      </w:pPr>
      <w:r w:rsidRPr="00F47692">
        <w:rPr>
          <w:rFonts w:ascii="Arial" w:hAnsi="Arial" w:cs="Arial"/>
          <w:sz w:val="28"/>
          <w:szCs w:val="28"/>
        </w:rPr>
        <w:t>Title/question</w:t>
      </w:r>
    </w:p>
    <w:p w14:paraId="338B2404" w14:textId="77777777" w:rsidR="005F53DE" w:rsidRPr="0091759C" w:rsidRDefault="005F53DE">
      <w:pPr>
        <w:pStyle w:val="Body"/>
        <w:jc w:val="center"/>
        <w:rPr>
          <w:rFonts w:ascii="Arial" w:eastAsia="Arial" w:hAnsi="Arial" w:cs="Arial"/>
          <w:b/>
          <w:bCs/>
          <w:color w:val="009FC0"/>
        </w:rPr>
      </w:pPr>
    </w:p>
    <w:p w14:paraId="7BF1766E" w14:textId="77777777" w:rsidR="005F53DE" w:rsidRPr="0091759C" w:rsidRDefault="00000000" w:rsidP="00F47692">
      <w:pPr>
        <w:pStyle w:val="Heading2"/>
        <w:pBdr>
          <w:top w:val="single" w:sz="24" w:space="0" w:color="009FC0"/>
          <w:left w:val="single" w:sz="24" w:space="0" w:color="009FC0"/>
          <w:bottom w:val="single" w:sz="24" w:space="0" w:color="009FC0"/>
          <w:right w:val="single" w:sz="24" w:space="0" w:color="009FC0"/>
          <w:between w:val="none" w:sz="0" w:space="0" w:color="auto"/>
          <w:bar w:val="none" w:sz="0" w:color="auto"/>
        </w:pBdr>
        <w:shd w:val="clear" w:color="auto" w:fill="009FC0"/>
        <w:rPr>
          <w:rFonts w:ascii="Arial" w:hAnsi="Arial" w:cs="Arial"/>
          <w:b/>
          <w:bCs/>
          <w:sz w:val="24"/>
          <w:szCs w:val="24"/>
        </w:rPr>
      </w:pPr>
      <w:r w:rsidRPr="0091759C">
        <w:rPr>
          <w:rFonts w:ascii="Arial" w:hAnsi="Arial" w:cs="Arial"/>
          <w:b/>
          <w:bCs/>
          <w:sz w:val="24"/>
          <w:szCs w:val="24"/>
        </w:rPr>
        <w:t>SUMMARY OF KEY POINTS:</w:t>
      </w:r>
    </w:p>
    <w:p w14:paraId="736C146F" w14:textId="2584407B" w:rsidR="005F53DE" w:rsidRPr="00F47692" w:rsidRDefault="00000000" w:rsidP="00F868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</w:rPr>
      </w:pPr>
      <w:r w:rsidRPr="00F47692">
        <w:rPr>
          <w:rFonts w:ascii="Arial" w:hAnsi="Arial" w:cs="Arial"/>
          <w:sz w:val="22"/>
          <w:szCs w:val="22"/>
        </w:rPr>
        <w:t xml:space="preserve"> Would suggest maximum of 3 points</w:t>
      </w:r>
    </w:p>
    <w:p w14:paraId="2FBEEFBE" w14:textId="19382A64" w:rsidR="005F53DE" w:rsidRPr="00F47692" w:rsidRDefault="005F53DE" w:rsidP="00F868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</w:rPr>
      </w:pPr>
    </w:p>
    <w:p w14:paraId="4B001574" w14:textId="77777777" w:rsidR="005F53DE" w:rsidRPr="00F47692" w:rsidRDefault="005F53DE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2"/>
          <w:szCs w:val="22"/>
        </w:rPr>
      </w:pPr>
    </w:p>
    <w:p w14:paraId="5D43DD47" w14:textId="77777777" w:rsidR="005F53DE" w:rsidRPr="0091759C" w:rsidRDefault="00000000" w:rsidP="00F47692">
      <w:pPr>
        <w:pStyle w:val="Heading2"/>
        <w:pBdr>
          <w:top w:val="single" w:sz="24" w:space="0" w:color="009FC0"/>
          <w:left w:val="single" w:sz="24" w:space="0" w:color="009FC0"/>
          <w:bottom w:val="single" w:sz="24" w:space="0" w:color="009FC0"/>
          <w:right w:val="single" w:sz="24" w:space="0" w:color="009FC0"/>
          <w:between w:val="none" w:sz="0" w:space="0" w:color="auto"/>
          <w:bar w:val="none" w:sz="0" w:color="auto"/>
        </w:pBdr>
        <w:shd w:val="clear" w:color="auto" w:fill="009FC0"/>
        <w:rPr>
          <w:rFonts w:ascii="Arial" w:hAnsi="Arial" w:cs="Arial"/>
          <w:b/>
          <w:bCs/>
          <w:sz w:val="24"/>
          <w:szCs w:val="24"/>
        </w:rPr>
      </w:pPr>
      <w:r w:rsidRPr="0091759C">
        <w:rPr>
          <w:rFonts w:ascii="Arial" w:hAnsi="Arial" w:cs="Arial"/>
          <w:b/>
          <w:bCs/>
          <w:sz w:val="24"/>
          <w:szCs w:val="24"/>
        </w:rPr>
        <w:t>Review of Evidence</w:t>
      </w:r>
    </w:p>
    <w:p w14:paraId="0F8CDA57" w14:textId="77777777" w:rsidR="005F53DE" w:rsidRPr="0091759C" w:rsidRDefault="00000000">
      <w:pPr>
        <w:pStyle w:val="ListParagraph"/>
        <w:ind w:left="0"/>
        <w:jc w:val="both"/>
        <w:rPr>
          <w:rFonts w:ascii="Arial" w:eastAsia="Arial" w:hAnsi="Arial" w:cs="Arial"/>
        </w:rPr>
      </w:pPr>
      <w:r w:rsidRPr="0091759C">
        <w:rPr>
          <w:rFonts w:ascii="Arial" w:hAnsi="Arial" w:cs="Arial"/>
        </w:rPr>
        <w:t>This section forms the bulk of the review/evidence to answer the hot topic question.</w:t>
      </w:r>
    </w:p>
    <w:p w14:paraId="29A10483" w14:textId="77777777" w:rsidR="005F53DE" w:rsidRPr="0091759C" w:rsidRDefault="00000000">
      <w:pPr>
        <w:pStyle w:val="ListParagraph"/>
        <w:ind w:left="0"/>
        <w:rPr>
          <w:rFonts w:ascii="Arial" w:eastAsia="Arial" w:hAnsi="Arial" w:cs="Arial"/>
        </w:rPr>
      </w:pPr>
      <w:r w:rsidRPr="0091759C">
        <w:rPr>
          <w:rFonts w:ascii="Arial" w:hAnsi="Arial" w:cs="Arial"/>
        </w:rPr>
        <w:t xml:space="preserve">The entire document should be no more than 2 A4 pages in length. </w:t>
      </w:r>
    </w:p>
    <w:p w14:paraId="2136E551" w14:textId="77777777" w:rsidR="005F53DE" w:rsidRPr="0091759C" w:rsidRDefault="00000000">
      <w:pPr>
        <w:pStyle w:val="ListParagraph"/>
        <w:ind w:left="0"/>
        <w:rPr>
          <w:rFonts w:ascii="Arial" w:eastAsia="Arial" w:hAnsi="Arial" w:cs="Arial"/>
        </w:rPr>
      </w:pPr>
      <w:r w:rsidRPr="0091759C">
        <w:rPr>
          <w:rFonts w:ascii="Arial" w:hAnsi="Arial" w:cs="Arial"/>
        </w:rPr>
        <w:t xml:space="preserve">Please save as a word document and PDF and send to Mari, </w:t>
      </w:r>
      <w:hyperlink r:id="rId7" w:history="1">
        <w:r w:rsidR="005F53DE" w:rsidRPr="0091759C">
          <w:rPr>
            <w:rStyle w:val="Hyperlink0"/>
            <w:sz w:val="20"/>
            <w:szCs w:val="20"/>
          </w:rPr>
          <w:t>education@apagbi.org.uk</w:t>
        </w:r>
      </w:hyperlink>
      <w:r w:rsidRPr="0091759C">
        <w:rPr>
          <w:rFonts w:ascii="Arial" w:hAnsi="Arial" w:cs="Arial"/>
        </w:rPr>
        <w:t xml:space="preserve"> for publication on the website.</w:t>
      </w:r>
    </w:p>
    <w:p w14:paraId="52081217" w14:textId="77777777" w:rsidR="005F53DE" w:rsidRPr="00F47692" w:rsidRDefault="005F53DE">
      <w:pPr>
        <w:pStyle w:val="ListParagraph"/>
        <w:ind w:left="0"/>
        <w:rPr>
          <w:rFonts w:ascii="Arial" w:eastAsia="Arial" w:hAnsi="Arial" w:cs="Arial"/>
          <w:sz w:val="22"/>
          <w:szCs w:val="22"/>
        </w:rPr>
      </w:pPr>
    </w:p>
    <w:p w14:paraId="1AAAE901" w14:textId="77777777" w:rsidR="005F53DE" w:rsidRPr="00F47692" w:rsidRDefault="005F53DE">
      <w:pPr>
        <w:pStyle w:val="ListParagraph"/>
        <w:ind w:left="0"/>
        <w:rPr>
          <w:rFonts w:ascii="Arial" w:eastAsia="Arial" w:hAnsi="Arial" w:cs="Arial"/>
          <w:sz w:val="22"/>
          <w:szCs w:val="22"/>
        </w:rPr>
      </w:pPr>
    </w:p>
    <w:p w14:paraId="29B98D60" w14:textId="77777777" w:rsidR="005F53DE" w:rsidRPr="0091759C" w:rsidRDefault="00000000" w:rsidP="00F47692">
      <w:pPr>
        <w:pStyle w:val="Heading4"/>
        <w:pBdr>
          <w:top w:val="dotted" w:sz="6" w:space="1" w:color="4F81BD"/>
        </w:pBdr>
        <w:rPr>
          <w:rFonts w:ascii="Arial" w:hAnsi="Arial" w:cs="Arial"/>
          <w:color w:val="009FC0"/>
          <w:sz w:val="22"/>
          <w:szCs w:val="22"/>
        </w:rPr>
      </w:pPr>
      <w:r w:rsidRPr="0091759C">
        <w:rPr>
          <w:rFonts w:ascii="Arial" w:hAnsi="Arial" w:cs="Arial"/>
          <w:color w:val="009FC0"/>
          <w:sz w:val="22"/>
          <w:szCs w:val="22"/>
        </w:rPr>
        <w:t>References:</w:t>
      </w:r>
    </w:p>
    <w:p w14:paraId="4E7176B0" w14:textId="77777777" w:rsidR="005F53DE" w:rsidRPr="0091759C" w:rsidRDefault="00000000">
      <w:pPr>
        <w:pStyle w:val="Heading3"/>
        <w:rPr>
          <w:rFonts w:ascii="Arial" w:hAnsi="Arial" w:cs="Arial"/>
          <w:b/>
          <w:bCs/>
          <w:color w:val="009FC0"/>
          <w:sz w:val="22"/>
          <w:szCs w:val="22"/>
        </w:rPr>
      </w:pPr>
      <w:r w:rsidRPr="0091759C">
        <w:rPr>
          <w:rFonts w:ascii="Arial" w:hAnsi="Arial" w:cs="Arial"/>
          <w:b/>
          <w:bCs/>
          <w:color w:val="009FC0"/>
          <w:sz w:val="22"/>
          <w:szCs w:val="22"/>
        </w:rPr>
        <w:t>Authors:</w:t>
      </w:r>
    </w:p>
    <w:p w14:paraId="71E31D78" w14:textId="336AEF44" w:rsidR="00F47692" w:rsidRDefault="00000000">
      <w:pPr>
        <w:pStyle w:val="Body"/>
        <w:rPr>
          <w:rFonts w:ascii="Arial" w:hAnsi="Arial" w:cs="Arial"/>
        </w:rPr>
      </w:pPr>
      <w:r w:rsidRPr="00F47692">
        <w:rPr>
          <w:rFonts w:ascii="Arial" w:hAnsi="Arial" w:cs="Arial"/>
        </w:rPr>
        <w:t>Please include name, title and email address for up to 5 authors.</w:t>
      </w:r>
    </w:p>
    <w:p w14:paraId="2869E509" w14:textId="77777777" w:rsidR="00F47692" w:rsidRDefault="00F47692">
      <w:pPr>
        <w:rPr>
          <w:rFonts w:ascii="Arial" w:hAnsi="Arial" w:cs="Arial"/>
          <w:color w:val="000000"/>
          <w:sz w:val="20"/>
          <w:szCs w:val="20"/>
          <w:u w:color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"/>
        </w:rPr>
        <w:br w:type="page"/>
      </w:r>
    </w:p>
    <w:p w14:paraId="6B944D6B" w14:textId="77777777" w:rsidR="005F53DE" w:rsidRPr="00F47692" w:rsidRDefault="005F53DE">
      <w:pPr>
        <w:pStyle w:val="Body"/>
        <w:rPr>
          <w:rFonts w:ascii="Arial" w:hAnsi="Arial" w:cs="Arial"/>
        </w:rPr>
      </w:pPr>
    </w:p>
    <w:sectPr w:rsidR="005F53DE" w:rsidRPr="00F47692" w:rsidSect="00F476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100" w:right="851" w:bottom="851" w:left="851" w:header="227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B6822" w14:textId="77777777" w:rsidR="00D60261" w:rsidRDefault="00D60261" w:rsidP="00F47692">
      <w:r>
        <w:separator/>
      </w:r>
    </w:p>
  </w:endnote>
  <w:endnote w:type="continuationSeparator" w:id="0">
    <w:p w14:paraId="39E4EC4A" w14:textId="77777777" w:rsidR="00D60261" w:rsidRDefault="00D60261" w:rsidP="00F4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1F1CF" w14:textId="77777777" w:rsidR="00F47692" w:rsidRDefault="00F47692" w:rsidP="00F476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24605" w14:textId="089669DA" w:rsidR="00F47692" w:rsidRDefault="00F47692" w:rsidP="00F47692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6776F0" wp14:editId="5CC47626">
          <wp:simplePos x="0" y="0"/>
          <wp:positionH relativeFrom="margin">
            <wp:posOffset>5556885</wp:posOffset>
          </wp:positionH>
          <wp:positionV relativeFrom="margin">
            <wp:posOffset>7893421</wp:posOffset>
          </wp:positionV>
          <wp:extent cx="1430331" cy="1422823"/>
          <wp:effectExtent l="0" t="0" r="5080" b="0"/>
          <wp:wrapSquare wrapText="bothSides"/>
          <wp:docPr id="1539818638" name="Picture 2" descr="A circular pattern with lines in the cen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818638" name="Picture 2" descr="A circular pattern with lines in the center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9246" b="49513"/>
                  <a:stretch>
                    <a:fillRect/>
                  </a:stretch>
                </pic:blipFill>
                <pic:spPr bwMode="auto">
                  <a:xfrm>
                    <a:off x="0" y="0"/>
                    <a:ext cx="1430331" cy="14228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BC834" w14:textId="77777777" w:rsidR="00F47692" w:rsidRDefault="00F47692" w:rsidP="00F476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BF47A" w14:textId="77777777" w:rsidR="00D60261" w:rsidRDefault="00D60261" w:rsidP="00F47692">
      <w:r>
        <w:separator/>
      </w:r>
    </w:p>
  </w:footnote>
  <w:footnote w:type="continuationSeparator" w:id="0">
    <w:p w14:paraId="22D8C7D3" w14:textId="77777777" w:rsidR="00D60261" w:rsidRDefault="00D60261" w:rsidP="00F4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4CA7B" w14:textId="77777777" w:rsidR="00F47692" w:rsidRDefault="00F47692" w:rsidP="00F476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05CED" w14:textId="108DCF5C" w:rsidR="005F53DE" w:rsidRDefault="00DB11A3" w:rsidP="00F47692">
    <w:pPr>
      <w:pStyle w:val="Header"/>
      <w:tabs>
        <w:tab w:val="clear" w:pos="9026"/>
        <w:tab w:val="right" w:pos="10178"/>
      </w:tabs>
      <w:jc w:val="right"/>
    </w:pPr>
    <w:r>
      <w:rPr>
        <w:noProof/>
      </w:rPr>
      <w:drawing>
        <wp:inline distT="0" distB="0" distL="0" distR="0" wp14:anchorId="2B58AC4D" wp14:editId="4A0605D5">
          <wp:extent cx="2544792" cy="1099714"/>
          <wp:effectExtent l="0" t="0" r="0" b="5715"/>
          <wp:docPr id="879924353" name="Picture 1" descr="A blue and whit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9924353" name="Picture 1" descr="A blue and white text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7348" cy="11267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14D0D" w14:textId="77777777" w:rsidR="00F47692" w:rsidRDefault="00F47692" w:rsidP="00F476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4677C"/>
    <w:multiLevelType w:val="hybridMultilevel"/>
    <w:tmpl w:val="96E6A03C"/>
    <w:styleLink w:val="ImportedStyle1"/>
    <w:lvl w:ilvl="0" w:tplc="A9D6201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EEAE74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FCFEA4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0B47238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126D70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1DCAE3E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BC93E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54F7D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DB63BCA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C206867"/>
    <w:multiLevelType w:val="hybridMultilevel"/>
    <w:tmpl w:val="96E6A03C"/>
    <w:numStyleLink w:val="ImportedStyle1"/>
  </w:abstractNum>
  <w:num w:numId="1" w16cid:durableId="787242551">
    <w:abstractNumId w:val="0"/>
  </w:num>
  <w:num w:numId="2" w16cid:durableId="234585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3DE"/>
    <w:rsid w:val="000E23A8"/>
    <w:rsid w:val="005F53DE"/>
    <w:rsid w:val="0091759C"/>
    <w:rsid w:val="00A542E1"/>
    <w:rsid w:val="00D60261"/>
    <w:rsid w:val="00D7289C"/>
    <w:rsid w:val="00DB11A3"/>
    <w:rsid w:val="00F47692"/>
    <w:rsid w:val="00F8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AB8B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next w:val="Body"/>
    <w:uiPriority w:val="9"/>
    <w:unhideWhenUsed/>
    <w:qFormat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before="100" w:line="276" w:lineRule="auto"/>
      <w:outlineLvl w:val="1"/>
    </w:pPr>
    <w:rPr>
      <w:rFonts w:ascii="Calibri" w:hAnsi="Calibri" w:cs="Arial Unicode MS"/>
      <w:caps/>
      <w:color w:val="000000"/>
      <w:spacing w:val="15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Heading3">
    <w:name w:val="heading 3"/>
    <w:next w:val="Body"/>
    <w:uiPriority w:val="9"/>
    <w:unhideWhenUsed/>
    <w:qFormat/>
    <w:pPr>
      <w:pBdr>
        <w:top w:val="single" w:sz="6" w:space="0" w:color="4F81BD"/>
      </w:pBdr>
      <w:spacing w:before="300" w:line="276" w:lineRule="auto"/>
      <w:outlineLvl w:val="2"/>
    </w:pPr>
    <w:rPr>
      <w:rFonts w:ascii="Calibri" w:hAnsi="Calibri" w:cs="Arial Unicode MS"/>
      <w:caps/>
      <w:color w:val="243F60"/>
      <w:spacing w:val="15"/>
      <w:u w:color="243F6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Heading4">
    <w:name w:val="heading 4"/>
    <w:next w:val="Body"/>
    <w:uiPriority w:val="9"/>
    <w:unhideWhenUsed/>
    <w:qFormat/>
    <w:pPr>
      <w:pBdr>
        <w:top w:val="dotted" w:sz="6" w:space="0" w:color="4F81BD"/>
      </w:pBdr>
      <w:spacing w:before="200" w:line="276" w:lineRule="auto"/>
      <w:outlineLvl w:val="3"/>
    </w:pPr>
    <w:rPr>
      <w:rFonts w:ascii="Calibri" w:hAnsi="Calibri" w:cs="Arial Unicode MS"/>
      <w:caps/>
      <w:color w:val="365F91"/>
      <w:spacing w:val="10"/>
      <w:u w:color="365F9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hAnsi="Calibri" w:cs="Arial Unicode MS"/>
      <w:color w:val="000000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next w:val="Body"/>
    <w:uiPriority w:val="10"/>
    <w:qFormat/>
    <w:pPr>
      <w:spacing w:line="276" w:lineRule="auto"/>
    </w:pPr>
    <w:rPr>
      <w:rFonts w:ascii="Calibri Light" w:hAnsi="Calibri Light" w:cs="Arial Unicode MS"/>
      <w:caps/>
      <w:color w:val="4F81BD"/>
      <w:spacing w:val="10"/>
      <w:sz w:val="52"/>
      <w:szCs w:val="52"/>
      <w:u w:color="4F81BD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before="100" w:after="200" w:line="276" w:lineRule="auto"/>
    </w:pPr>
    <w:rPr>
      <w:rFonts w:ascii="Calibri" w:hAnsi="Calibri" w:cs="Arial Unicode MS"/>
      <w:color w:val="000000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ing">
    <w:name w:val="Heading"/>
    <w:next w:val="Body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100" w:line="276" w:lineRule="auto"/>
      <w:outlineLvl w:val="0"/>
    </w:pPr>
    <w:rPr>
      <w:rFonts w:ascii="Calibri" w:hAnsi="Calibri" w:cs="Arial Unicode MS"/>
      <w:caps/>
      <w:color w:val="FFFFFF"/>
      <w:spacing w:val="15"/>
      <w:sz w:val="22"/>
      <w:szCs w:val="22"/>
      <w:u w:color="FFFFFF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before="100" w:after="200" w:line="276" w:lineRule="auto"/>
      <w:ind w:left="720"/>
    </w:pPr>
    <w:rPr>
      <w:rFonts w:ascii="Calibri" w:hAnsi="Calibri" w:cs="Arial Unicode MS"/>
      <w:color w:val="000000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Link">
    <w:name w:val="Link"/>
    <w:rPr>
      <w:outline w:val="0"/>
      <w:color w:val="0000FF"/>
      <w:u w:val="single" w:color="0000FF"/>
    </w:rPr>
  </w:style>
  <w:style w:type="character" w:customStyle="1" w:styleId="Hyperlink0">
    <w:name w:val="Hyperlink.0"/>
    <w:basedOn w:val="Link"/>
    <w:rPr>
      <w:rFonts w:ascii="Arial" w:eastAsia="Arial" w:hAnsi="Arial" w:cs="Arial"/>
      <w:outline w:val="0"/>
      <w:color w:val="0000FF"/>
      <w:sz w:val="22"/>
      <w:szCs w:val="22"/>
      <w:u w:val="single" w:color="0000FF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11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11A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ducation@apagbi.org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Calibri Light"/>
        <a:ea typeface="Calibri Light"/>
        <a:cs typeface="Calibri Light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APAGBI Hot Topic Template2026.dotx</Template>
  <TotalTime>2</TotalTime>
  <Pages>2</Pages>
  <Words>86</Words>
  <Characters>421</Characters>
  <Application>Microsoft Office Word</Application>
  <DocSecurity>0</DocSecurity>
  <Lines>20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James Farrant</cp:lastModifiedBy>
  <cp:revision>3</cp:revision>
  <dcterms:created xsi:type="dcterms:W3CDTF">2026-02-06T15:28:00Z</dcterms:created>
  <dcterms:modified xsi:type="dcterms:W3CDTF">2026-02-06T15:47:00Z</dcterms:modified>
</cp:coreProperties>
</file>